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43D" w:rsidRDefault="000D743D" w:rsidP="009B3317">
      <w:pPr>
        <w:jc w:val="right"/>
        <w:rPr>
          <w:sz w:val="32"/>
          <w:lang w:val="es-ES_tradnl"/>
        </w:rPr>
      </w:pPr>
      <w:r>
        <w:rPr>
          <w:sz w:val="32"/>
          <w:lang w:val="es-ES_tradnl"/>
        </w:rPr>
        <w:t>Me llamo______________________</w:t>
      </w:r>
    </w:p>
    <w:p w:rsidR="000D743D" w:rsidRPr="005D50A6" w:rsidRDefault="000D743D" w:rsidP="009B3317">
      <w:pPr>
        <w:jc w:val="center"/>
        <w:rPr>
          <w:sz w:val="18"/>
          <w:lang w:val="es-ES_tradnl"/>
        </w:rPr>
      </w:pPr>
    </w:p>
    <w:p w:rsidR="000D743D" w:rsidRDefault="000D743D" w:rsidP="009B3317">
      <w:pPr>
        <w:jc w:val="center"/>
        <w:rPr>
          <w:sz w:val="32"/>
          <w:lang w:val="es-ES_tradnl"/>
        </w:rPr>
      </w:pPr>
      <w:r w:rsidRPr="009B3317">
        <w:rPr>
          <w:sz w:val="32"/>
          <w:lang w:val="es-ES_tradnl"/>
        </w:rPr>
        <w:t>Expresiones de la clase de español</w:t>
      </w:r>
    </w:p>
    <w:p w:rsidR="000D743D" w:rsidRPr="005D50A6" w:rsidRDefault="000D743D" w:rsidP="009B3317">
      <w:pPr>
        <w:jc w:val="center"/>
        <w:rPr>
          <w:sz w:val="18"/>
          <w:lang w:val="es-ES_tradnl"/>
        </w:rPr>
      </w:pPr>
    </w:p>
    <w:tbl>
      <w:tblPr>
        <w:tblW w:w="11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31"/>
        <w:gridCol w:w="2328"/>
        <w:gridCol w:w="2253"/>
        <w:gridCol w:w="3073"/>
        <w:gridCol w:w="3138"/>
      </w:tblGrid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español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inglés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español</w:t>
            </w: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45pt;height:45.75pt;visibility:visible">
                  <v:imagedata r:id="rId4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¿Me permite ir al baño?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May I go to bathroom?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2" o:spid="_x0000_i1026" type="#_x0000_t75" style="width:32.25pt;height:45.75pt;visibility:visible">
                  <v:imagedata r:id="rId5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¿Me permite ir a la enfermera?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May I go to nurse?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3.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3" o:spid="_x0000_i1027" type="#_x0000_t75" style="width:75.75pt;height:49.5pt;visibility:visible">
                  <v:imagedata r:id="rId6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¿Me permite ir a mi casillero/armario?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May I go to my locker?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4.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4" o:spid="_x0000_i1028" type="#_x0000_t75" style="width:50.25pt;height:44.25pt;visibility:visible">
                  <v:imagedata r:id="rId7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¿Me permite hablar en inglés?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May I speak English?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5.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5" o:spid="_x0000_i1029" type="#_x0000_t75" style="width:33pt;height:49.5pt;visibility:visible">
                  <v:imagedata r:id="rId8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¿Me permite beber agua?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 xml:space="preserve">May I get a drink? 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6.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6" o:spid="_x0000_i1030" type="#_x0000_t75" style="width:51.75pt;height:51.75pt;visibility:visible">
                  <v:imagedata r:id="rId9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Necesito usar el sacapuntas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I need the sharpener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7.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7" o:spid="_x0000_i1031" type="#_x0000_t75" style="width:48.75pt;height:49.5pt;visibility:visible">
                  <v:imagedata r:id="rId10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Necesito la tarea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I need th e HW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8.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8" o:spid="_x0000_i1032" type="#_x0000_t75" style="width:40.5pt;height:54.75pt;visibility:visible">
                  <v:imagedata r:id="rId11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Necesito un hoja/ fotocopia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 xml:space="preserve">I need  worksheet / copy 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9.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9" o:spid="_x0000_i1033" type="#_x0000_t75" style="width:61.5pt;height:48pt;visibility:visible">
                  <v:imagedata r:id="rId12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Necesito un pañuelo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I need a tissue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10.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10" o:spid="_x0000_i1034" type="#_x0000_t75" style="width:57pt;height:53.25pt;visibility:visible">
                  <v:imagedata r:id="rId13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Necesito un lápiz / bolígrafo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I need a pencil / pen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11.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18" o:spid="_x0000_i1035" type="#_x0000_t75" style="width:51.75pt;height:51.75pt;visibility:visible">
                  <v:imagedata r:id="rId14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Tengo una pregunta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I have a question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12.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16" o:spid="_x0000_i1036" type="#_x0000_t75" style="width:105.75pt;height:51.75pt;visibility:visible">
                  <v:imagedata r:id="rId15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Me gustaría responder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I’d like to respond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13.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11" o:spid="_x0000_i1037" type="#_x0000_t75" style="width:45pt;height:51pt;visibility:visible">
                  <v:imagedata r:id="rId16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¿Cómo se dice ___  ?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How do you say ____?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14.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15" o:spid="_x0000_i1038" type="#_x0000_t75" style="width:32.25pt;height:36pt;visibility:visible">
                  <v:imagedata r:id="rId17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¿Qué significa?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What does it mean?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15.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14" o:spid="_x0000_i1039" type="#_x0000_t75" style="width:24.75pt;height:35.25pt;visibility:visible">
                  <v:imagedata r:id="rId18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No sé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I don’t know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16.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17" o:spid="_x0000_i1040" type="#_x0000_t75" style="width:54.75pt;height:50.25pt;visibility:visible">
                  <v:imagedata r:id="rId19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No entiendo</w:t>
            </w:r>
          </w:p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No comprendo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I don’t understand / comprehend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17.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19" o:spid="_x0000_i1041" type="#_x0000_t75" style="width:61.5pt;height:45.75pt;visibility:visible">
                  <v:imagedata r:id="rId20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Más despacio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Slower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18.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20" o:spid="_x0000_i1042" type="#_x0000_t75" style="width:54.75pt;height:45.75pt;visibility:visible">
                  <v:imagedata r:id="rId21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 xml:space="preserve">Entreguen la tarea 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Hand in HW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19.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21" o:spid="_x0000_i1043" type="#_x0000_t75" style="width:41.25pt;height:44.25pt;visibility:visible">
                  <v:imagedata r:id="rId22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Apaga la luz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Turn off light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20.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22" o:spid="_x0000_i1044" type="#_x0000_t75" style="width:47.25pt;height:47.25pt;visibility:visible">
                  <v:imagedata r:id="rId23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Enciende/prende la luz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Turn on light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21.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24" o:spid="_x0000_i1045" type="#_x0000_t75" style="width:42.75pt;height:53.25pt;visibility:visible">
                  <v:imagedata r:id="rId24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Salud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Bless you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22.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25" o:spid="_x0000_i1046" type="#_x0000_t75" style="width:59.25pt;height:49.5pt;visibility:visible">
                  <v:imagedata r:id="rId25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Buena suerte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Good luck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23.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26" o:spid="_x0000_i1047" type="#_x0000_t75" style="width:48.75pt;height:49.5pt;visibility:visible">
                  <v:imagedata r:id="rId26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Lo siento/ perdón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Sorry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24.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27" o:spid="_x0000_i1048" type="#_x0000_t75" style="width:42.75pt;height:42.75pt;visibility:visible">
                  <v:imagedata r:id="rId27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Permiso / perdón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Excuse me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25.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29" o:spid="_x0000_i1049" type="#_x0000_t75" style="width:25.5pt;height:33.75pt;visibility:visible">
                  <v:imagedata r:id="rId28" o:title=""/>
                </v:shape>
              </w:pict>
            </w:r>
            <w:r w:rsidRPr="005D1317">
              <w:rPr>
                <w:noProof/>
              </w:rPr>
              <w:pict>
                <v:shape id="_x0000_i1050" type="#_x0000_t75" style="width:25.5pt;height:33.75pt;visibility:visible">
                  <v:imagedata r:id="rId28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Pupitres juntos…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Desks together…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26.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32" o:spid="_x0000_i1051" type="#_x0000_t75" style="width:79.5pt;height:63pt;visibility:visible">
                  <v:imagedata r:id="rId29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…lado a lado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…side to side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27.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30" o:spid="_x0000_i1052" type="#_x0000_t75" style="width:43.5pt;height:31.5pt;visibility:visible">
                  <v:imagedata r:id="rId30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… cara a cara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… face to face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28.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33" o:spid="_x0000_i1053" type="#_x0000_t75" style="width:18pt;height:24pt;visibility:visible">
                  <v:imagedata r:id="rId31" o:title=""/>
                </v:shape>
              </w:pict>
            </w:r>
            <w:r w:rsidRPr="005D1317">
              <w:rPr>
                <w:lang w:val="es-ES_tradnl"/>
              </w:rPr>
              <w:t xml:space="preserve"> </w:t>
            </w:r>
            <w:r w:rsidRPr="005D1317">
              <w:rPr>
                <w:lang w:val="es-ES_tradnl"/>
              </w:rPr>
              <w:sym w:font="Wingdings" w:char="F0DF"/>
            </w:r>
            <w:r w:rsidRPr="005D1317">
              <w:rPr>
                <w:lang w:val="es-ES_tradnl"/>
              </w:rPr>
              <w:t xml:space="preserve"> </w:t>
            </w:r>
            <w:r w:rsidRPr="005D1317">
              <w:rPr>
                <w:lang w:val="es-ES_tradnl"/>
              </w:rPr>
              <w:sym w:font="Wingdings" w:char="F0E0"/>
            </w:r>
            <w:r w:rsidRPr="005D1317">
              <w:rPr>
                <w:lang w:val="es-ES_tradnl"/>
              </w:rPr>
              <w:t xml:space="preserve"> </w:t>
            </w:r>
            <w:r w:rsidRPr="005D1317">
              <w:rPr>
                <w:noProof/>
              </w:rPr>
              <w:pict>
                <v:shape id="_x0000_i1054" type="#_x0000_t75" style="width:18pt;height:24pt;visibility:visible">
                  <v:imagedata r:id="rId31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Sepárense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Separate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  <w:tr w:rsidR="000D743D" w:rsidRPr="005D1317" w:rsidTr="005D1317">
        <w:tc>
          <w:tcPr>
            <w:tcW w:w="48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29.</w: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noProof/>
              </w:rPr>
              <w:pict>
                <v:shape id="Picture 31" o:spid="_x0000_i1055" type="#_x0000_t75" style="width:48pt;height:48pt;visibility:visible">
                  <v:imagedata r:id="rId32" o:title=""/>
                </v:shape>
              </w:pict>
            </w:r>
          </w:p>
        </w:tc>
        <w:tc>
          <w:tcPr>
            <w:tcW w:w="2257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Formen grupos</w:t>
            </w:r>
          </w:p>
        </w:tc>
        <w:tc>
          <w:tcPr>
            <w:tcW w:w="3122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  <w:r w:rsidRPr="005D1317">
              <w:rPr>
                <w:lang w:val="es-ES_tradnl"/>
              </w:rPr>
              <w:t>Form groups</w:t>
            </w:r>
          </w:p>
        </w:tc>
        <w:tc>
          <w:tcPr>
            <w:tcW w:w="3205" w:type="dxa"/>
          </w:tcPr>
          <w:p w:rsidR="000D743D" w:rsidRPr="005D1317" w:rsidRDefault="000D743D" w:rsidP="005D1317">
            <w:pPr>
              <w:jc w:val="center"/>
              <w:rPr>
                <w:lang w:val="es-ES_tradnl"/>
              </w:rPr>
            </w:pPr>
          </w:p>
        </w:tc>
      </w:tr>
    </w:tbl>
    <w:p w:rsidR="000D743D" w:rsidRPr="009B3317" w:rsidRDefault="000D743D" w:rsidP="009B3317">
      <w:pPr>
        <w:jc w:val="center"/>
        <w:rPr>
          <w:sz w:val="32"/>
          <w:lang w:val="es-ES_tradnl"/>
        </w:rPr>
      </w:pPr>
    </w:p>
    <w:sectPr w:rsidR="000D743D" w:rsidRPr="009B3317" w:rsidSect="005D50A6">
      <w:pgSz w:w="12240" w:h="15840"/>
      <w:pgMar w:top="360" w:right="45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3317"/>
    <w:rsid w:val="00003255"/>
    <w:rsid w:val="000D743D"/>
    <w:rsid w:val="00156EF8"/>
    <w:rsid w:val="00375702"/>
    <w:rsid w:val="00377142"/>
    <w:rsid w:val="00425493"/>
    <w:rsid w:val="005D1317"/>
    <w:rsid w:val="005D50A6"/>
    <w:rsid w:val="00621A33"/>
    <w:rsid w:val="007833B8"/>
    <w:rsid w:val="00791B11"/>
    <w:rsid w:val="009B3317"/>
    <w:rsid w:val="00DB0A59"/>
    <w:rsid w:val="00DC7BDC"/>
    <w:rsid w:val="00EC2127"/>
    <w:rsid w:val="00F55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B331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205</Words>
  <Characters>1169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 llamo______________________</dc:title>
  <dc:subject/>
  <dc:creator/>
  <cp:keywords/>
  <dc:description/>
  <cp:lastModifiedBy>Bellmore-Merrick</cp:lastModifiedBy>
  <cp:revision>2</cp:revision>
  <dcterms:created xsi:type="dcterms:W3CDTF">2011-09-28T12:27:00Z</dcterms:created>
  <dcterms:modified xsi:type="dcterms:W3CDTF">2011-09-28T12:27:00Z</dcterms:modified>
</cp:coreProperties>
</file>